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502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054"/>
        <w:gridCol w:w="45"/>
      </w:tblGrid>
      <w:tr w:rsidR="0090596C" w:rsidRPr="001205C9" w:rsidTr="0091198A">
        <w:trPr>
          <w:gridAfter w:val="1"/>
          <w:wAfter w:w="25" w:type="pct"/>
        </w:trPr>
        <w:tc>
          <w:tcPr>
            <w:tcW w:w="4975" w:type="pct"/>
            <w:gridSpan w:val="2"/>
            <w:shd w:val="clear" w:color="auto" w:fill="auto"/>
          </w:tcPr>
          <w:p w:rsidR="00650259" w:rsidRPr="001205C9" w:rsidRDefault="001205C9" w:rsidP="001205C9">
            <w:pPr>
              <w:pStyle w:val="berschrift1"/>
              <w:outlineLvl w:val="0"/>
              <w:rPr>
                <w:rFonts w:ascii="Tahoma" w:hAnsi="Tahoma" w:cs="Tahoma"/>
                <w:b w:val="0"/>
                <w:bCs/>
                <w:i/>
                <w:iCs/>
                <w:color w:val="auto"/>
                <w:sz w:val="24"/>
                <w:szCs w:val="24"/>
              </w:rPr>
            </w:pPr>
            <w:r w:rsidRPr="001205C9">
              <w:rPr>
                <w:rFonts w:ascii="Tahoma" w:hAnsi="Tahoma" w:cs="Tahoma"/>
                <w:b w:val="0"/>
                <w:bCs/>
                <w:i/>
                <w:iCs/>
                <w:color w:val="auto"/>
                <w:sz w:val="24"/>
                <w:szCs w:val="24"/>
              </w:rPr>
              <w:t xml:space="preserve">Die Erfassung der folgenden Daten dient </w:t>
            </w:r>
            <w:r w:rsidR="00434711" w:rsidRPr="001205C9">
              <w:rPr>
                <w:rFonts w:ascii="Tahoma" w:hAnsi="Tahoma" w:cs="Tahoma"/>
                <w:b w:val="0"/>
                <w:bCs/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1205C9">
              <w:rPr>
                <w:rFonts w:ascii="Tahoma" w:hAnsi="Tahoma" w:cs="Tahoma"/>
                <w:b w:val="0"/>
                <w:bCs/>
                <w:i/>
                <w:iCs/>
                <w:color w:val="auto"/>
                <w:sz w:val="24"/>
                <w:szCs w:val="24"/>
              </w:rPr>
              <w:t xml:space="preserve">der Möglichkeit der Netzwerkgestaltung zwischen aktuellen und ehemaligen Teilnehmerinnen und Teilnehmern der BORROMAEUM Sommerakademie. Name, E-Mail und Jahrgang der Sommerakademie-Teilnahme sind lediglich für die Verantwortlichen im Priesterseminar Borromaeum bekannt und werden </w:t>
            </w:r>
            <w:r w:rsidRPr="0067000C">
              <w:rPr>
                <w:rFonts w:ascii="Tahoma" w:hAnsi="Tahoma" w:cs="Tahoma"/>
                <w:i/>
                <w:iCs/>
                <w:color w:val="auto"/>
                <w:sz w:val="24"/>
                <w:szCs w:val="24"/>
              </w:rPr>
              <w:t>nicht</w:t>
            </w:r>
            <w:r w:rsidRPr="001205C9">
              <w:rPr>
                <w:rFonts w:ascii="Tahoma" w:hAnsi="Tahoma" w:cs="Tahoma"/>
                <w:b w:val="0"/>
                <w:bCs/>
                <w:i/>
                <w:iCs/>
                <w:color w:val="auto"/>
                <w:sz w:val="24"/>
                <w:szCs w:val="24"/>
              </w:rPr>
              <w:t xml:space="preserve"> veröffentlicht.</w:t>
            </w:r>
          </w:p>
          <w:p w:rsidR="001205C9" w:rsidRPr="001205C9" w:rsidRDefault="001205C9" w:rsidP="001205C9">
            <w:pPr>
              <w:pStyle w:val="berschrift1"/>
              <w:outlineLvl w:val="0"/>
              <w:rPr>
                <w:rFonts w:ascii="Tahoma" w:hAnsi="Tahoma" w:cs="Tahoma"/>
                <w:b w:val="0"/>
                <w:bCs/>
                <w:i/>
                <w:iCs/>
                <w:color w:val="auto"/>
                <w:sz w:val="24"/>
                <w:szCs w:val="24"/>
              </w:rPr>
            </w:pPr>
          </w:p>
          <w:p w:rsidR="001205C9" w:rsidRDefault="001205C9" w:rsidP="001205C9">
            <w:pPr>
              <w:pStyle w:val="berschrift1"/>
              <w:outlineLvl w:val="0"/>
              <w:rPr>
                <w:rFonts w:ascii="Tahoma" w:hAnsi="Tahoma" w:cs="Tahoma"/>
                <w:b w:val="0"/>
                <w:bCs/>
                <w:i/>
                <w:iCs/>
                <w:color w:val="auto"/>
                <w:sz w:val="24"/>
                <w:szCs w:val="24"/>
              </w:rPr>
            </w:pPr>
            <w:r w:rsidRPr="001205C9">
              <w:rPr>
                <w:rFonts w:ascii="Tahoma" w:hAnsi="Tahoma" w:cs="Tahoma"/>
                <w:b w:val="0"/>
                <w:bCs/>
                <w:i/>
                <w:iCs/>
                <w:color w:val="auto"/>
                <w:sz w:val="24"/>
                <w:szCs w:val="24"/>
              </w:rPr>
              <w:t xml:space="preserve">Die ehemalige Schule, Studien- oder Ausbildungsort und Studien- oder Ausbildungsfach </w:t>
            </w:r>
            <w:r w:rsidR="0067000C">
              <w:rPr>
                <w:rFonts w:ascii="Tahoma" w:hAnsi="Tahoma" w:cs="Tahoma"/>
                <w:b w:val="0"/>
                <w:bCs/>
                <w:i/>
                <w:iCs/>
                <w:color w:val="auto"/>
                <w:sz w:val="24"/>
                <w:szCs w:val="24"/>
              </w:rPr>
              <w:t>werden</w:t>
            </w:r>
            <w:r w:rsidRPr="001205C9">
              <w:rPr>
                <w:rFonts w:ascii="Tahoma" w:hAnsi="Tahoma" w:cs="Tahoma"/>
                <w:b w:val="0"/>
                <w:bCs/>
                <w:i/>
                <w:iCs/>
                <w:color w:val="auto"/>
                <w:sz w:val="24"/>
                <w:szCs w:val="24"/>
              </w:rPr>
              <w:t xml:space="preserve"> in einer Übersicht in nicht namentlich nachvollziehbarer Form auf der Website www.borromaeum-sommerakademie.de veröffentlicht.</w:t>
            </w:r>
          </w:p>
          <w:p w:rsidR="0067000C" w:rsidRPr="001205C9" w:rsidRDefault="0067000C" w:rsidP="001205C9">
            <w:pPr>
              <w:pStyle w:val="berschrift1"/>
              <w:outlineLvl w:val="0"/>
              <w:rPr>
                <w:rFonts w:ascii="Tahoma" w:hAnsi="Tahoma" w:cs="Tahoma"/>
                <w:b w:val="0"/>
                <w:bCs/>
                <w:color w:val="auto"/>
                <w:sz w:val="24"/>
                <w:szCs w:val="24"/>
              </w:rPr>
            </w:pPr>
          </w:p>
        </w:tc>
      </w:tr>
      <w:tr w:rsidR="001205C9" w:rsidTr="009119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38" w:type="pct"/>
            <w:tcBorders>
              <w:top w:val="nil"/>
              <w:left w:val="nil"/>
              <w:bottom w:val="nil"/>
              <w:right w:val="nil"/>
            </w:tcBorders>
          </w:tcPr>
          <w:p w:rsidR="001205C9" w:rsidRDefault="001205C9" w:rsidP="001205C9">
            <w:pPr>
              <w:tabs>
                <w:tab w:val="left" w:pos="6379"/>
              </w:tabs>
              <w:rPr>
                <w:rFonts w:ascii="Tahoma" w:hAnsi="Tahoma" w:cs="Tahoma"/>
              </w:rPr>
            </w:pPr>
          </w:p>
        </w:tc>
        <w:sdt>
          <w:sdtPr>
            <w:rPr>
              <w:rFonts w:ascii="Tahoma" w:hAnsi="Tahoma" w:cs="Tahoma"/>
            </w:rPr>
            <w:id w:val="-1964175028"/>
            <w:lock w:val="sdtContentLocked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359" w:type="pct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205C9" w:rsidRDefault="001205C9" w:rsidP="001205C9">
                <w:pPr>
                  <w:tabs>
                    <w:tab w:val="left" w:pos="6379"/>
                  </w:tabs>
                  <w:rPr>
                    <w:rFonts w:ascii="Tahoma" w:hAnsi="Tahoma" w:cs="Tahoma"/>
                  </w:rPr>
                </w:pPr>
                <w:r w:rsidRPr="006B6893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34711" w:rsidTr="009119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38" w:type="pct"/>
            <w:tcBorders>
              <w:top w:val="nil"/>
              <w:left w:val="nil"/>
              <w:bottom w:val="nil"/>
              <w:right w:val="nil"/>
            </w:tcBorders>
          </w:tcPr>
          <w:p w:rsidR="00434711" w:rsidRDefault="00434711" w:rsidP="001205C9">
            <w:pPr>
              <w:tabs>
                <w:tab w:val="left" w:pos="637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Name</w:t>
            </w:r>
          </w:p>
        </w:tc>
        <w:tc>
          <w:tcPr>
            <w:tcW w:w="335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Tahoma" w:hAnsi="Tahoma" w:cs="Tahoma"/>
              </w:rPr>
              <w:id w:val="89975080"/>
              <w:placeholder>
                <w:docPart w:val="E689C9F27CD240C390071EEE9860D79F"/>
              </w:placeholder>
              <w:showingPlcHdr/>
            </w:sdtPr>
            <w:sdtEndPr/>
            <w:sdtContent>
              <w:bookmarkStart w:id="0" w:name="_GoBack" w:displacedByCustomXml="prev"/>
              <w:p w:rsidR="00434711" w:rsidRDefault="00F67F0B" w:rsidP="00434711">
                <w:pPr>
                  <w:tabs>
                    <w:tab w:val="left" w:pos="6379"/>
                  </w:tabs>
                  <w:rPr>
                    <w:rFonts w:ascii="Tahoma" w:hAnsi="Tahoma" w:cs="Tahoma"/>
                  </w:rPr>
                </w:pPr>
                <w:r w:rsidRPr="006B6893">
                  <w:rPr>
                    <w:rStyle w:val="Platzhaltertext"/>
                  </w:rPr>
                  <w:t>Klicken oder tippen Sie hier, um Text einzugeben.</w:t>
                </w:r>
              </w:p>
              <w:bookmarkEnd w:id="0" w:displacedByCustomXml="next"/>
            </w:sdtContent>
          </w:sdt>
          <w:p w:rsidR="00434711" w:rsidRDefault="00434711" w:rsidP="001205C9">
            <w:pPr>
              <w:tabs>
                <w:tab w:val="left" w:pos="6379"/>
              </w:tabs>
              <w:rPr>
                <w:rFonts w:ascii="Tahoma" w:hAnsi="Tahoma" w:cs="Tahoma"/>
              </w:rPr>
            </w:pPr>
          </w:p>
        </w:tc>
      </w:tr>
      <w:tr w:rsidR="001205C9" w:rsidTr="009119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38" w:type="pct"/>
            <w:tcBorders>
              <w:top w:val="nil"/>
              <w:left w:val="nil"/>
              <w:bottom w:val="nil"/>
              <w:right w:val="nil"/>
            </w:tcBorders>
          </w:tcPr>
          <w:p w:rsidR="001205C9" w:rsidRDefault="001205C9" w:rsidP="001205C9">
            <w:pPr>
              <w:tabs>
                <w:tab w:val="left" w:pos="637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E-Mail</w:t>
            </w:r>
          </w:p>
        </w:tc>
        <w:tc>
          <w:tcPr>
            <w:tcW w:w="335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Tahoma" w:hAnsi="Tahoma" w:cs="Tahoma"/>
              </w:rPr>
              <w:id w:val="1418293210"/>
              <w:placeholder>
                <w:docPart w:val="DefaultPlaceholder_-1854013440"/>
              </w:placeholder>
              <w:showingPlcHdr/>
            </w:sdtPr>
            <w:sdtEndPr/>
            <w:sdtContent>
              <w:p w:rsidR="001205C9" w:rsidRDefault="00434711" w:rsidP="001205C9">
                <w:pPr>
                  <w:tabs>
                    <w:tab w:val="left" w:pos="6379"/>
                  </w:tabs>
                  <w:rPr>
                    <w:rFonts w:ascii="Tahoma" w:hAnsi="Tahoma" w:cs="Tahoma"/>
                  </w:rPr>
                </w:pPr>
                <w:r w:rsidRPr="006B6893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1205C9" w:rsidTr="009119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38" w:type="pct"/>
            <w:tcBorders>
              <w:top w:val="nil"/>
              <w:left w:val="nil"/>
              <w:bottom w:val="nil"/>
              <w:right w:val="nil"/>
            </w:tcBorders>
          </w:tcPr>
          <w:p w:rsidR="0091198A" w:rsidRDefault="0091198A" w:rsidP="001205C9">
            <w:pPr>
              <w:tabs>
                <w:tab w:val="left" w:pos="6379"/>
              </w:tabs>
              <w:rPr>
                <w:rFonts w:ascii="Tahoma" w:hAnsi="Tahoma" w:cs="Tahoma"/>
              </w:rPr>
            </w:pPr>
          </w:p>
          <w:p w:rsidR="001205C9" w:rsidRDefault="001205C9" w:rsidP="001205C9">
            <w:pPr>
              <w:tabs>
                <w:tab w:val="left" w:pos="637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Sommerakademie-Jahrgang</w:t>
            </w:r>
          </w:p>
        </w:tc>
        <w:tc>
          <w:tcPr>
            <w:tcW w:w="335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198A" w:rsidRDefault="0091198A" w:rsidP="001205C9">
            <w:pPr>
              <w:tabs>
                <w:tab w:val="left" w:pos="6379"/>
              </w:tabs>
              <w:rPr>
                <w:rFonts w:ascii="Tahoma" w:hAnsi="Tahoma" w:cs="Tahoma"/>
              </w:rPr>
            </w:pPr>
          </w:p>
          <w:sdt>
            <w:sdtPr>
              <w:rPr>
                <w:rFonts w:ascii="Tahoma" w:hAnsi="Tahoma" w:cs="Tahoma"/>
              </w:rPr>
              <w:id w:val="-416027605"/>
              <w:placeholder>
                <w:docPart w:val="DefaultPlaceholder_-1854013440"/>
              </w:placeholder>
              <w:showingPlcHdr/>
            </w:sdtPr>
            <w:sdtEndPr/>
            <w:sdtContent>
              <w:p w:rsidR="001205C9" w:rsidRDefault="00434711" w:rsidP="00434711">
                <w:pPr>
                  <w:tabs>
                    <w:tab w:val="left" w:pos="6379"/>
                  </w:tabs>
                  <w:rPr>
                    <w:rFonts w:ascii="Tahoma" w:hAnsi="Tahoma" w:cs="Tahoma"/>
                  </w:rPr>
                </w:pPr>
                <w:r w:rsidRPr="006B6893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:rsidR="00434711" w:rsidRDefault="00434711" w:rsidP="00434711">
            <w:pPr>
              <w:tabs>
                <w:tab w:val="left" w:pos="6379"/>
              </w:tabs>
              <w:rPr>
                <w:rFonts w:ascii="Tahoma" w:hAnsi="Tahoma" w:cs="Tahoma"/>
              </w:rPr>
            </w:pPr>
          </w:p>
        </w:tc>
      </w:tr>
      <w:tr w:rsidR="001205C9" w:rsidTr="009119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38" w:type="pct"/>
            <w:tcBorders>
              <w:top w:val="nil"/>
              <w:left w:val="nil"/>
              <w:bottom w:val="nil"/>
              <w:right w:val="nil"/>
            </w:tcBorders>
          </w:tcPr>
          <w:p w:rsidR="0091198A" w:rsidRDefault="0091198A" w:rsidP="001205C9">
            <w:pPr>
              <w:tabs>
                <w:tab w:val="left" w:pos="637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---------------------------</w:t>
            </w:r>
          </w:p>
          <w:p w:rsidR="0091198A" w:rsidRDefault="0091198A" w:rsidP="001205C9">
            <w:pPr>
              <w:tabs>
                <w:tab w:val="left" w:pos="6379"/>
              </w:tabs>
              <w:rPr>
                <w:rFonts w:ascii="Tahoma" w:hAnsi="Tahoma" w:cs="Tahoma"/>
              </w:rPr>
            </w:pPr>
          </w:p>
          <w:p w:rsidR="001205C9" w:rsidRDefault="001205C9" w:rsidP="001205C9">
            <w:pPr>
              <w:tabs>
                <w:tab w:val="left" w:pos="637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Ehemalige Schule</w:t>
            </w:r>
          </w:p>
          <w:p w:rsidR="001205C9" w:rsidRPr="001205C9" w:rsidRDefault="001205C9" w:rsidP="001205C9">
            <w:pPr>
              <w:tabs>
                <w:tab w:val="left" w:pos="6379"/>
              </w:tabs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</w:rPr>
              <w:t>(Name und Anschrift)</w:t>
            </w:r>
          </w:p>
        </w:tc>
        <w:tc>
          <w:tcPr>
            <w:tcW w:w="335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198A" w:rsidRDefault="0091198A" w:rsidP="001205C9">
            <w:pPr>
              <w:tabs>
                <w:tab w:val="left" w:pos="637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--------------------------------------------------------</w:t>
            </w:r>
          </w:p>
          <w:p w:rsidR="0091198A" w:rsidRDefault="0091198A" w:rsidP="001205C9">
            <w:pPr>
              <w:tabs>
                <w:tab w:val="left" w:pos="6379"/>
              </w:tabs>
              <w:rPr>
                <w:rFonts w:ascii="Tahoma" w:hAnsi="Tahoma" w:cs="Tahoma"/>
              </w:rPr>
            </w:pPr>
          </w:p>
          <w:sdt>
            <w:sdtPr>
              <w:rPr>
                <w:rFonts w:ascii="Tahoma" w:hAnsi="Tahoma" w:cs="Tahoma"/>
              </w:rPr>
              <w:id w:val="-834998728"/>
              <w:placeholder>
                <w:docPart w:val="DefaultPlaceholder_-1854013440"/>
              </w:placeholder>
              <w:showingPlcHdr/>
            </w:sdtPr>
            <w:sdtEndPr/>
            <w:sdtContent>
              <w:p w:rsidR="001205C9" w:rsidRDefault="0091198A" w:rsidP="001205C9">
                <w:pPr>
                  <w:tabs>
                    <w:tab w:val="left" w:pos="6379"/>
                  </w:tabs>
                  <w:rPr>
                    <w:rFonts w:ascii="Tahoma" w:hAnsi="Tahoma" w:cs="Tahoma"/>
                  </w:rPr>
                </w:pPr>
                <w:r w:rsidRPr="006B6893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1205C9" w:rsidTr="009119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38" w:type="pct"/>
            <w:tcBorders>
              <w:top w:val="nil"/>
              <w:left w:val="nil"/>
              <w:bottom w:val="nil"/>
              <w:right w:val="nil"/>
            </w:tcBorders>
          </w:tcPr>
          <w:p w:rsidR="0091198A" w:rsidRDefault="0091198A" w:rsidP="001205C9">
            <w:pPr>
              <w:tabs>
                <w:tab w:val="left" w:pos="6379"/>
              </w:tabs>
              <w:rPr>
                <w:rFonts w:ascii="Tahoma" w:hAnsi="Tahoma" w:cs="Tahoma"/>
              </w:rPr>
            </w:pPr>
          </w:p>
          <w:p w:rsidR="001205C9" w:rsidRDefault="001205C9" w:rsidP="001205C9">
            <w:pPr>
              <w:tabs>
                <w:tab w:val="left" w:pos="637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Studien- oder Ausbildungsort</w:t>
            </w:r>
          </w:p>
        </w:tc>
        <w:tc>
          <w:tcPr>
            <w:tcW w:w="335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198A" w:rsidRDefault="0091198A" w:rsidP="001205C9">
            <w:pPr>
              <w:tabs>
                <w:tab w:val="left" w:pos="6379"/>
              </w:tabs>
              <w:rPr>
                <w:rFonts w:ascii="Tahoma" w:hAnsi="Tahoma" w:cs="Tahoma"/>
              </w:rPr>
            </w:pPr>
          </w:p>
          <w:sdt>
            <w:sdtPr>
              <w:rPr>
                <w:rFonts w:ascii="Tahoma" w:hAnsi="Tahoma" w:cs="Tahoma"/>
              </w:rPr>
              <w:id w:val="1202212978"/>
              <w:placeholder>
                <w:docPart w:val="DefaultPlaceholder_-1854013440"/>
              </w:placeholder>
              <w:showingPlcHdr/>
            </w:sdtPr>
            <w:sdtEndPr/>
            <w:sdtContent>
              <w:p w:rsidR="001205C9" w:rsidRDefault="0091198A" w:rsidP="001205C9">
                <w:pPr>
                  <w:tabs>
                    <w:tab w:val="left" w:pos="6379"/>
                  </w:tabs>
                  <w:rPr>
                    <w:rFonts w:ascii="Tahoma" w:hAnsi="Tahoma" w:cs="Tahoma"/>
                  </w:rPr>
                </w:pPr>
                <w:r w:rsidRPr="006B6893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1205C9" w:rsidTr="009119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38" w:type="pct"/>
            <w:tcBorders>
              <w:top w:val="nil"/>
              <w:left w:val="nil"/>
              <w:bottom w:val="nil"/>
              <w:right w:val="nil"/>
            </w:tcBorders>
          </w:tcPr>
          <w:p w:rsidR="0091198A" w:rsidRDefault="0091198A" w:rsidP="001205C9">
            <w:pPr>
              <w:tabs>
                <w:tab w:val="left" w:pos="6379"/>
              </w:tabs>
              <w:rPr>
                <w:rFonts w:ascii="Tahoma" w:hAnsi="Tahoma" w:cs="Tahoma"/>
              </w:rPr>
            </w:pPr>
          </w:p>
          <w:p w:rsidR="001205C9" w:rsidRDefault="001205C9" w:rsidP="001205C9">
            <w:pPr>
              <w:tabs>
                <w:tab w:val="left" w:pos="637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Studien- oder Ausbildungsfach</w:t>
            </w:r>
          </w:p>
        </w:tc>
        <w:tc>
          <w:tcPr>
            <w:tcW w:w="335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198A" w:rsidRDefault="0091198A" w:rsidP="001205C9">
            <w:pPr>
              <w:tabs>
                <w:tab w:val="left" w:pos="6379"/>
              </w:tabs>
              <w:rPr>
                <w:rFonts w:ascii="Tahoma" w:hAnsi="Tahoma" w:cs="Tahoma"/>
              </w:rPr>
            </w:pPr>
          </w:p>
          <w:sdt>
            <w:sdtPr>
              <w:rPr>
                <w:rFonts w:ascii="Tahoma" w:hAnsi="Tahoma" w:cs="Tahoma"/>
              </w:rPr>
              <w:id w:val="1834420695"/>
              <w:placeholder>
                <w:docPart w:val="DefaultPlaceholder_-1854013440"/>
              </w:placeholder>
              <w:showingPlcHdr/>
            </w:sdtPr>
            <w:sdtEndPr/>
            <w:sdtContent>
              <w:p w:rsidR="001205C9" w:rsidRDefault="0091198A" w:rsidP="001205C9">
                <w:pPr>
                  <w:tabs>
                    <w:tab w:val="left" w:pos="6379"/>
                  </w:tabs>
                  <w:rPr>
                    <w:rFonts w:ascii="Tahoma" w:hAnsi="Tahoma" w:cs="Tahoma"/>
                  </w:rPr>
                </w:pPr>
                <w:r w:rsidRPr="006B6893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:rsidR="0091198A" w:rsidRDefault="0091198A" w:rsidP="001205C9">
            <w:pPr>
              <w:tabs>
                <w:tab w:val="left" w:pos="6379"/>
              </w:tabs>
              <w:rPr>
                <w:rFonts w:ascii="Tahoma" w:hAnsi="Tahoma" w:cs="Tahoma"/>
              </w:rPr>
            </w:pPr>
          </w:p>
          <w:p w:rsidR="0091198A" w:rsidRDefault="0091198A" w:rsidP="001205C9">
            <w:pPr>
              <w:tabs>
                <w:tab w:val="left" w:pos="6379"/>
              </w:tabs>
              <w:rPr>
                <w:rFonts w:ascii="Tahoma" w:hAnsi="Tahoma" w:cs="Tahoma"/>
              </w:rPr>
            </w:pPr>
          </w:p>
        </w:tc>
      </w:tr>
      <w:tr w:rsidR="001205C9" w:rsidTr="009119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sdt>
          <w:sdtPr>
            <w:rPr>
              <w:rFonts w:ascii="Tahoma" w:hAnsi="Tahoma" w:cs="Tahoma"/>
            </w:rPr>
            <w:id w:val="-935363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38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205C9" w:rsidRDefault="0091198A" w:rsidP="0091198A">
                <w:pPr>
                  <w:tabs>
                    <w:tab w:val="left" w:pos="6379"/>
                  </w:tabs>
                  <w:jc w:val="center"/>
                  <w:rPr>
                    <w:rFonts w:ascii="Tahoma" w:hAnsi="Tahoma" w:cs="Tahoma"/>
                  </w:rPr>
                </w:pPr>
                <w:r>
                  <w:rPr>
                    <w:rFonts w:ascii="MS Gothic" w:eastAsia="MS Gothic" w:hAnsi="MS Gothic" w:cs="Tahoma" w:hint="eastAsia"/>
                  </w:rPr>
                  <w:t>☐</w:t>
                </w:r>
              </w:p>
            </w:tc>
          </w:sdtContent>
        </w:sdt>
        <w:tc>
          <w:tcPr>
            <w:tcW w:w="335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205C9" w:rsidRDefault="001205C9" w:rsidP="001205C9">
            <w:pPr>
              <w:tabs>
                <w:tab w:val="left" w:pos="637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Ich bin damit einverstanden, dass meine ehemalige Schule, sowie mein Studien- oder Ausbildungsort und Studien- oder Ausbildungsfach unter den o.g. Bedingungen veröffentlicht werden.</w:t>
            </w:r>
          </w:p>
        </w:tc>
      </w:tr>
      <w:tr w:rsidR="001205C9" w:rsidTr="009119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sdt>
          <w:sdtPr>
            <w:rPr>
              <w:rFonts w:ascii="Tahoma" w:hAnsi="Tahoma" w:cs="Tahoma"/>
            </w:rPr>
            <w:id w:val="6790933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38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205C9" w:rsidRDefault="0091198A" w:rsidP="0091198A">
                <w:pPr>
                  <w:tabs>
                    <w:tab w:val="left" w:pos="6379"/>
                  </w:tabs>
                  <w:jc w:val="center"/>
                  <w:rPr>
                    <w:rFonts w:ascii="Tahoma" w:hAnsi="Tahoma" w:cs="Tahoma"/>
                  </w:rPr>
                </w:pPr>
                <w:r>
                  <w:rPr>
                    <w:rFonts w:ascii="MS Gothic" w:eastAsia="MS Gothic" w:hAnsi="MS Gothic" w:cs="Tahoma" w:hint="eastAsia"/>
                  </w:rPr>
                  <w:t>☐</w:t>
                </w:r>
              </w:p>
            </w:tc>
          </w:sdtContent>
        </w:sdt>
        <w:tc>
          <w:tcPr>
            <w:tcW w:w="335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205C9" w:rsidRDefault="001205C9" w:rsidP="001205C9">
            <w:pPr>
              <w:tabs>
                <w:tab w:val="left" w:pos="637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Ich bin damit einverstanden, dass mir Anfragen anderer aktueller oder ehemaliger Teilnehmerinnen und Teilnehmer der BORROMAEUM Sommerakademie weitergeleitet werden, die aufgrund meines Studien- oder Ausbildungsfaches oder -ortes </w:t>
            </w:r>
            <w:r>
              <w:rPr>
                <w:rFonts w:ascii="Tahoma" w:hAnsi="Tahoma" w:cs="Tahoma"/>
              </w:rPr>
              <w:lastRenderedPageBreak/>
              <w:t>oder meiner ehemaligen Schule mit mir Kontakt aufnehmen möchten</w:t>
            </w:r>
          </w:p>
        </w:tc>
      </w:tr>
      <w:tr w:rsidR="001205C9" w:rsidTr="009119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sdt>
          <w:sdtPr>
            <w:rPr>
              <w:rFonts w:ascii="Tahoma" w:hAnsi="Tahoma" w:cs="Tahoma"/>
            </w:rPr>
            <w:id w:val="-1254513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38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205C9" w:rsidRDefault="0022368B" w:rsidP="0091198A">
                <w:pPr>
                  <w:tabs>
                    <w:tab w:val="left" w:pos="6379"/>
                  </w:tabs>
                  <w:jc w:val="center"/>
                  <w:rPr>
                    <w:rFonts w:ascii="Tahoma" w:hAnsi="Tahoma" w:cs="Tahoma"/>
                  </w:rPr>
                </w:pPr>
                <w:r>
                  <w:rPr>
                    <w:rFonts w:ascii="MS Gothic" w:eastAsia="MS Gothic" w:hAnsi="MS Gothic" w:cs="Tahoma" w:hint="eastAsia"/>
                  </w:rPr>
                  <w:t>☐</w:t>
                </w:r>
              </w:p>
            </w:tc>
          </w:sdtContent>
        </w:sdt>
        <w:tc>
          <w:tcPr>
            <w:tcW w:w="335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205C9" w:rsidRDefault="0091198A" w:rsidP="001205C9">
            <w:pPr>
              <w:tabs>
                <w:tab w:val="left" w:pos="637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Ich bin damit einverstanden, dass mir auch </w:t>
            </w:r>
            <w:r w:rsidR="0067000C">
              <w:rPr>
                <w:rFonts w:ascii="Tahoma" w:hAnsi="Tahoma" w:cs="Tahoma"/>
              </w:rPr>
              <w:t xml:space="preserve">solche </w:t>
            </w:r>
            <w:r>
              <w:rPr>
                <w:rFonts w:ascii="Tahoma" w:hAnsi="Tahoma" w:cs="Tahoma"/>
              </w:rPr>
              <w:t>Anfragen von Bewerberinnen oder Bewerbern für die BORROMAEUM Sommerakademie weitergeleitet werden.</w:t>
            </w:r>
          </w:p>
        </w:tc>
      </w:tr>
    </w:tbl>
    <w:p w:rsidR="001205C9" w:rsidRDefault="001205C9" w:rsidP="0091198A">
      <w:pPr>
        <w:tabs>
          <w:tab w:val="left" w:pos="6379"/>
        </w:tabs>
        <w:rPr>
          <w:rFonts w:ascii="Tahoma" w:hAnsi="Tahoma" w:cs="Tahoma"/>
        </w:rPr>
      </w:pPr>
    </w:p>
    <w:p w:rsidR="0091198A" w:rsidRDefault="0091198A" w:rsidP="0091198A">
      <w:pPr>
        <w:tabs>
          <w:tab w:val="left" w:pos="6379"/>
        </w:tabs>
        <w:rPr>
          <w:rFonts w:ascii="Tahoma" w:hAnsi="Tahoma" w:cs="Tahoma"/>
        </w:rPr>
      </w:pPr>
      <w:r>
        <w:rPr>
          <w:rFonts w:ascii="Tahoma" w:hAnsi="Tahoma" w:cs="Tahoma"/>
        </w:rPr>
        <w:t>Mit der Übersendung des Formulars stimme ich der Verwendung meiner Daten in der genannten Form zu.</w:t>
      </w:r>
    </w:p>
    <w:p w:rsidR="0091198A" w:rsidRPr="001205C9" w:rsidRDefault="0091198A" w:rsidP="00F67F0B">
      <w:pPr>
        <w:tabs>
          <w:tab w:val="left" w:pos="6379"/>
        </w:tabs>
        <w:rPr>
          <w:rFonts w:ascii="Tahoma" w:hAnsi="Tahoma" w:cs="Tahoma"/>
        </w:rPr>
      </w:pPr>
      <w:r>
        <w:rPr>
          <w:rFonts w:ascii="Tahoma" w:hAnsi="Tahoma" w:cs="Tahoma"/>
        </w:rPr>
        <w:t>Mir ist bekannt, dass ich der Verwendung meiner Daten jederzeit widersprechen oder meine Angaben aktualisieren oder ändern kann.</w:t>
      </w:r>
      <w:r w:rsidR="00434711" w:rsidRPr="00434711">
        <w:rPr>
          <w:rFonts w:ascii="Tahoma" w:hAnsi="Tahoma" w:cs="Tahoma"/>
        </w:rPr>
        <w:t xml:space="preserve"> </w:t>
      </w:r>
    </w:p>
    <w:sectPr w:rsidR="0091198A" w:rsidRPr="001205C9" w:rsidSect="003A4871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359C" w:rsidRDefault="0009359C" w:rsidP="00650259">
      <w:pPr>
        <w:spacing w:after="0" w:line="240" w:lineRule="auto"/>
      </w:pPr>
      <w:r>
        <w:separator/>
      </w:r>
    </w:p>
  </w:endnote>
  <w:endnote w:type="continuationSeparator" w:id="0">
    <w:p w:rsidR="0009359C" w:rsidRDefault="0009359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13D3B4A-2AF8-4A52-ABF3-E55B754A52F1}"/>
    <w:embedBold r:id="rId2" w:fontKey="{B52DFCAF-D76C-4BEE-8E75-129B90EA34B4}"/>
    <w:embedItalic r:id="rId3" w:fontKey="{D04AFDA2-81C8-4C01-ADEE-8F338BBC7379}"/>
    <w:embedBoldItalic r:id="rId4" w:fontKey="{86B7B4D8-3DA5-4083-BE42-4C50FD428A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BAA0DF4A-84C9-49FD-85E7-83C17E0DCA33}"/>
    <w:embedBold r:id="rId6" w:fontKey="{A2BF099A-CF3D-4E1F-8C90-8D3C34423CF0}"/>
    <w:embedItalic r:id="rId7" w:fontKey="{E5765514-C1A0-4DFD-AEAE-520E453437F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C670ECC4-A77E-4CBC-B6F6-228ED5084D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7BE039E-A169-460F-9C3D-5882363A28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206D3AB-0697-427A-93E6-8986F93370BA}"/>
    <w:embedBold r:id="rId11" w:fontKey="{A933DAC7-6C44-4769-9297-B6B4C846637A}"/>
    <w:embedItalic r:id="rId12" w:fontKey="{74E3986D-8075-47E6-80E1-EC200608037F}"/>
    <w:embedBoldItalic r:id="rId13" w:fontKey="{F384E5AB-E8CF-4051-AE20-1A076833DB7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ACF4FE21-352E-4C19-83D9-4D31F34011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F7B5D" w:rsidRPr="007F7B5D" w:rsidTr="00C4167A">
      <w:tc>
        <w:tcPr>
          <w:tcW w:w="4675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90596C" w:rsidRDefault="0090596C" w:rsidP="007F7B5D">
    <w:pPr>
      <w:pStyle w:val="KeinLeerrau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359C" w:rsidRDefault="0009359C" w:rsidP="00650259">
      <w:pPr>
        <w:spacing w:after="0" w:line="240" w:lineRule="auto"/>
      </w:pPr>
      <w:r>
        <w:separator/>
      </w:r>
    </w:p>
  </w:footnote>
  <w:footnote w:type="continuationSeparator" w:id="0">
    <w:p w:rsidR="0009359C" w:rsidRDefault="0009359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979"/>
      <w:gridCol w:w="5047"/>
    </w:tblGrid>
    <w:tr w:rsidR="0090596C" w:rsidTr="0090596C">
      <w:trPr>
        <w:trHeight w:val="990"/>
      </w:trPr>
      <w:tc>
        <w:tcPr>
          <w:tcW w:w="1350" w:type="dxa"/>
          <w:vAlign w:val="center"/>
        </w:tcPr>
        <w:p w:rsidR="0090596C" w:rsidRDefault="0009359C" w:rsidP="0090596C">
          <w:pPr>
            <w:pStyle w:val="Kopfzeile"/>
            <w:ind w:left="-108"/>
          </w:pPr>
          <w:bookmarkStart w:id="1" w:name="_Hlk521325785"/>
          <w:r>
            <w:drawing>
              <wp:inline distT="0" distB="0" distL="0" distR="0">
                <wp:extent cx="2457450" cy="822508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_Borromaeum-Sommerakademi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0887" cy="8370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90596C" w:rsidRPr="0090596C" w:rsidRDefault="0067000C" w:rsidP="0090596C">
          <w:pPr>
            <w:pStyle w:val="Kopfzeile"/>
          </w:pPr>
          <w:r>
            <w:rPr>
              <w:color w:val="FF0000"/>
            </w:rPr>
            <w:t>F</w:t>
          </w:r>
          <w:r w:rsidR="0009359C" w:rsidRPr="0009359C">
            <w:rPr>
              <w:color w:val="FF0000"/>
            </w:rPr>
            <w:t>ormular Ehemalige</w:t>
          </w:r>
        </w:p>
      </w:tc>
    </w:tr>
    <w:bookmarkEnd w:id="1"/>
  </w:tbl>
  <w:p w:rsidR="00650259" w:rsidRPr="0090596C" w:rsidRDefault="00650259" w:rsidP="0090596C">
    <w:pPr>
      <w:pStyle w:val="KeinLeerraum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152B038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2E77C2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BF266F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576CEE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E509ED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7D2147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1"/>
  </w:num>
  <w:num w:numId="4">
    <w:abstractNumId w:val="18"/>
  </w:num>
  <w:num w:numId="5">
    <w:abstractNumId w:val="19"/>
  </w:num>
  <w:num w:numId="6">
    <w:abstractNumId w:val="25"/>
  </w:num>
  <w:num w:numId="7">
    <w:abstractNumId w:val="12"/>
  </w:num>
  <w:num w:numId="8">
    <w:abstractNumId w:val="16"/>
  </w:num>
  <w:num w:numId="9">
    <w:abstractNumId w:val="23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5"/>
  </w:num>
  <w:num w:numId="15">
    <w:abstractNumId w:val="14"/>
  </w:num>
  <w:num w:numId="16">
    <w:abstractNumId w:val="22"/>
  </w:num>
  <w:num w:numId="17">
    <w:abstractNumId w:val="9"/>
  </w:num>
  <w:num w:numId="18">
    <w:abstractNumId w:val="27"/>
  </w:num>
  <w:num w:numId="19">
    <w:abstractNumId w:val="24"/>
  </w:num>
  <w:num w:numId="20">
    <w:abstractNumId w:val="20"/>
  </w:num>
  <w:num w:numId="21">
    <w:abstractNumId w:val="26"/>
  </w:num>
  <w:num w:numId="22">
    <w:abstractNumId w:val="10"/>
  </w:num>
  <w:num w:numId="23">
    <w:abstractNumId w:val="5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59C"/>
    <w:rsid w:val="000456E1"/>
    <w:rsid w:val="00052382"/>
    <w:rsid w:val="0006568A"/>
    <w:rsid w:val="00076F0F"/>
    <w:rsid w:val="00084253"/>
    <w:rsid w:val="0009359C"/>
    <w:rsid w:val="000D1F49"/>
    <w:rsid w:val="000E0C4F"/>
    <w:rsid w:val="001205C9"/>
    <w:rsid w:val="00136426"/>
    <w:rsid w:val="001727CA"/>
    <w:rsid w:val="0022368B"/>
    <w:rsid w:val="002928D0"/>
    <w:rsid w:val="002C56E6"/>
    <w:rsid w:val="00361E11"/>
    <w:rsid w:val="003A4871"/>
    <w:rsid w:val="003B4744"/>
    <w:rsid w:val="003F0847"/>
    <w:rsid w:val="0040090B"/>
    <w:rsid w:val="00434711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07293"/>
    <w:rsid w:val="0063739C"/>
    <w:rsid w:val="00650259"/>
    <w:rsid w:val="0067000C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198A"/>
    <w:rsid w:val="0091229C"/>
    <w:rsid w:val="00940E73"/>
    <w:rsid w:val="009638C7"/>
    <w:rsid w:val="0098597D"/>
    <w:rsid w:val="009F619A"/>
    <w:rsid w:val="009F6DDE"/>
    <w:rsid w:val="00A370A8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67F0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FAE40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Standard">
    <w:name w:val="Normal"/>
    <w:uiPriority w:val="1"/>
    <w:qFormat/>
    <w:rsid w:val="007F7B5D"/>
  </w:style>
  <w:style w:type="paragraph" w:styleId="berschrift1">
    <w:name w:val="heading 1"/>
    <w:basedOn w:val="Standard"/>
    <w:link w:val="berschrift1Zchn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35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359C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rsid w:val="0009359C"/>
    <w:rPr>
      <w:color w:val="605E5C"/>
      <w:shd w:val="clear" w:color="auto" w:fill="E1DFDD"/>
    </w:rPr>
  </w:style>
  <w:style w:type="paragraph" w:styleId="Anrede">
    <w:name w:val="Salutation"/>
    <w:basedOn w:val="Standard"/>
    <w:next w:val="Standard"/>
    <w:link w:val="AnredeZchn"/>
    <w:uiPriority w:val="99"/>
    <w:semiHidden/>
    <w:rsid w:val="00136426"/>
  </w:style>
  <w:style w:type="character" w:customStyle="1" w:styleId="AnredeZchn">
    <w:name w:val="Anrede Zchn"/>
    <w:basedOn w:val="Absatz-Standardschriftart"/>
    <w:link w:val="Anrede"/>
    <w:uiPriority w:val="99"/>
    <w:semiHidden/>
    <w:rsid w:val="00136426"/>
  </w:style>
  <w:style w:type="paragraph" w:styleId="Aufzhlungszeichen3">
    <w:name w:val="List Bullet 3"/>
    <w:basedOn w:val="Standard"/>
    <w:uiPriority w:val="99"/>
    <w:semiHidden/>
    <w:unhideWhenUsed/>
    <w:rsid w:val="00136426"/>
    <w:pPr>
      <w:numPr>
        <w:numId w:val="2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136426"/>
    <w:pPr>
      <w:numPr>
        <w:numId w:val="2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136426"/>
    <w:pPr>
      <w:numPr>
        <w:numId w:val="25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36426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36426"/>
    <w:pPr>
      <w:pBdr>
        <w:top w:val="single" w:sz="2" w:space="10" w:color="155078" w:themeColor="accent1" w:shadow="1" w:frame="1"/>
        <w:left w:val="single" w:sz="2" w:space="10" w:color="155078" w:themeColor="accent1" w:shadow="1" w:frame="1"/>
        <w:bottom w:val="single" w:sz="2" w:space="10" w:color="155078" w:themeColor="accent1" w:shadow="1" w:frame="1"/>
        <w:right w:val="single" w:sz="2" w:space="10" w:color="155078" w:themeColor="accent1" w:shadow="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136426"/>
  </w:style>
  <w:style w:type="character" w:customStyle="1" w:styleId="DatumZchn">
    <w:name w:val="Datum Zchn"/>
    <w:basedOn w:val="Absatz-Standardschriftart"/>
    <w:link w:val="Datum"/>
    <w:uiPriority w:val="99"/>
    <w:semiHidden/>
    <w:rsid w:val="00136426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36426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36426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136426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136426"/>
  </w:style>
  <w:style w:type="paragraph" w:styleId="Endnotentext">
    <w:name w:val="endnote text"/>
    <w:basedOn w:val="Standard"/>
    <w:link w:val="EndnotentextZchn"/>
    <w:uiPriority w:val="99"/>
    <w:semiHidden/>
    <w:unhideWhenUsed/>
    <w:rsid w:val="00136426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36426"/>
    <w:rPr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136426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136426"/>
  </w:style>
  <w:style w:type="paragraph" w:styleId="Gruformel">
    <w:name w:val="Closing"/>
    <w:basedOn w:val="Standard"/>
    <w:link w:val="GruformelZchn"/>
    <w:uiPriority w:val="99"/>
    <w:semiHidden/>
    <w:unhideWhenUsed/>
    <w:rsid w:val="00136426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136426"/>
  </w:style>
  <w:style w:type="paragraph" w:styleId="HTMLAdresse">
    <w:name w:val="HTML Address"/>
    <w:basedOn w:val="Standard"/>
    <w:link w:val="HTMLAdresseZchn"/>
    <w:uiPriority w:val="99"/>
    <w:semiHidden/>
    <w:unhideWhenUsed/>
    <w:rsid w:val="00136426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136426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3642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36426"/>
    <w:rPr>
      <w:rFonts w:ascii="Consolas" w:hAnsi="Consolas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136426"/>
    <w:pPr>
      <w:spacing w:after="0" w:line="240" w:lineRule="auto"/>
      <w:ind w:left="280" w:hanging="28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136426"/>
    <w:pPr>
      <w:spacing w:after="0" w:line="240" w:lineRule="auto"/>
      <w:ind w:left="560" w:hanging="28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136426"/>
    <w:pPr>
      <w:spacing w:after="0" w:line="240" w:lineRule="auto"/>
      <w:ind w:left="840" w:hanging="28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136426"/>
    <w:pPr>
      <w:spacing w:after="0" w:line="240" w:lineRule="auto"/>
      <w:ind w:left="1120" w:hanging="28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136426"/>
    <w:pPr>
      <w:spacing w:after="0" w:line="240" w:lineRule="auto"/>
      <w:ind w:left="1400" w:hanging="28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136426"/>
    <w:pPr>
      <w:spacing w:after="0" w:line="240" w:lineRule="auto"/>
      <w:ind w:left="1680" w:hanging="28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136426"/>
    <w:pPr>
      <w:spacing w:after="0" w:line="240" w:lineRule="auto"/>
      <w:ind w:left="1960" w:hanging="28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136426"/>
    <w:pPr>
      <w:spacing w:after="0" w:line="240" w:lineRule="auto"/>
      <w:ind w:left="2240" w:hanging="28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136426"/>
    <w:pPr>
      <w:spacing w:after="0" w:line="240" w:lineRule="auto"/>
      <w:ind w:left="2520" w:hanging="280"/>
    </w:pPr>
  </w:style>
  <w:style w:type="paragraph" w:styleId="Indexberschrift">
    <w:name w:val="index heading"/>
    <w:basedOn w:val="Standard"/>
    <w:next w:val="Index1"/>
    <w:uiPriority w:val="99"/>
    <w:semiHidden/>
    <w:rsid w:val="00136426"/>
    <w:rPr>
      <w:rFonts w:asciiTheme="majorHAnsi" w:eastAsiaTheme="majorEastAsia" w:hAnsiTheme="majorHAnsi" w:cstheme="majorBidi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136426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136426"/>
    <w:rPr>
      <w:i/>
      <w:iCs/>
      <w:color w:val="155078" w:themeColor="accent1"/>
    </w:rPr>
  </w:style>
  <w:style w:type="paragraph" w:styleId="Liste">
    <w:name w:val="List"/>
    <w:basedOn w:val="Standard"/>
    <w:uiPriority w:val="99"/>
    <w:semiHidden/>
    <w:unhideWhenUsed/>
    <w:rsid w:val="00136426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136426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136426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136426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136426"/>
    <w:pPr>
      <w:ind w:left="1415" w:hanging="283"/>
      <w:contextualSpacing/>
    </w:pPr>
  </w:style>
  <w:style w:type="paragraph" w:styleId="Listenabsatz">
    <w:name w:val="List Paragraph"/>
    <w:basedOn w:val="Standard"/>
    <w:uiPriority w:val="34"/>
    <w:semiHidden/>
    <w:qFormat/>
    <w:rsid w:val="00136426"/>
    <w:pPr>
      <w:ind w:left="720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136426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136426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136426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136426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136426"/>
    <w:pPr>
      <w:spacing w:after="120"/>
      <w:ind w:left="1415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136426"/>
    <w:pPr>
      <w:numPr>
        <w:numId w:val="26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136426"/>
    <w:pPr>
      <w:numPr>
        <w:numId w:val="27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136426"/>
    <w:pPr>
      <w:numPr>
        <w:numId w:val="28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136426"/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13642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13642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13642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136426"/>
    <w:rPr>
      <w:rFonts w:ascii="Consolas" w:hAnsi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136426"/>
    <w:pPr>
      <w:spacing w:after="0"/>
      <w:ind w:left="280" w:hanging="28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13642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extkrper">
    <w:name w:val="Body Text"/>
    <w:basedOn w:val="Standard"/>
    <w:link w:val="TextkrperZchn"/>
    <w:uiPriority w:val="1"/>
    <w:semiHidden/>
    <w:unhideWhenUsed/>
    <w:qFormat/>
    <w:rsid w:val="00136426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136426"/>
  </w:style>
  <w:style w:type="paragraph" w:styleId="Textkrper2">
    <w:name w:val="Body Text 2"/>
    <w:basedOn w:val="Standard"/>
    <w:link w:val="Textkrper2Zchn"/>
    <w:uiPriority w:val="99"/>
    <w:semiHidden/>
    <w:unhideWhenUsed/>
    <w:rsid w:val="00136426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136426"/>
  </w:style>
  <w:style w:type="paragraph" w:styleId="Textkrper3">
    <w:name w:val="Body Text 3"/>
    <w:basedOn w:val="Standard"/>
    <w:link w:val="Textkrper3Zchn"/>
    <w:uiPriority w:val="99"/>
    <w:semiHidden/>
    <w:unhideWhenUsed/>
    <w:rsid w:val="00136426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136426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136426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136426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136426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136426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136426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136426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136426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136426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136426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136426"/>
  </w:style>
  <w:style w:type="paragraph" w:styleId="Umschlagabsenderadresse">
    <w:name w:val="envelope return"/>
    <w:basedOn w:val="Standard"/>
    <w:uiPriority w:val="99"/>
    <w:semiHidden/>
    <w:unhideWhenUsed/>
    <w:rsid w:val="00136426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136426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rsid w:val="00136426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136426"/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13642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13642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semiHidden/>
    <w:rsid w:val="00136426"/>
    <w:pPr>
      <w:spacing w:after="100"/>
      <w:ind w:left="840"/>
    </w:pPr>
  </w:style>
  <w:style w:type="paragraph" w:styleId="Verzeichnis5">
    <w:name w:val="toc 5"/>
    <w:basedOn w:val="Standard"/>
    <w:next w:val="Standard"/>
    <w:autoRedefine/>
    <w:uiPriority w:val="39"/>
    <w:semiHidden/>
    <w:rsid w:val="00136426"/>
    <w:pPr>
      <w:spacing w:after="100"/>
      <w:ind w:left="1120"/>
    </w:pPr>
  </w:style>
  <w:style w:type="paragraph" w:styleId="Verzeichnis6">
    <w:name w:val="toc 6"/>
    <w:basedOn w:val="Standard"/>
    <w:next w:val="Standard"/>
    <w:autoRedefine/>
    <w:uiPriority w:val="39"/>
    <w:semiHidden/>
    <w:rsid w:val="00136426"/>
    <w:pPr>
      <w:spacing w:after="100"/>
      <w:ind w:left="1400"/>
    </w:pPr>
  </w:style>
  <w:style w:type="paragraph" w:styleId="Verzeichnis7">
    <w:name w:val="toc 7"/>
    <w:basedOn w:val="Standard"/>
    <w:next w:val="Standard"/>
    <w:autoRedefine/>
    <w:uiPriority w:val="39"/>
    <w:semiHidden/>
    <w:rsid w:val="00136426"/>
    <w:pPr>
      <w:spacing w:after="100"/>
      <w:ind w:left="1680"/>
    </w:pPr>
  </w:style>
  <w:style w:type="paragraph" w:styleId="Verzeichnis8">
    <w:name w:val="toc 8"/>
    <w:basedOn w:val="Standard"/>
    <w:next w:val="Standard"/>
    <w:autoRedefine/>
    <w:uiPriority w:val="39"/>
    <w:semiHidden/>
    <w:rsid w:val="00136426"/>
    <w:pPr>
      <w:spacing w:after="100"/>
      <w:ind w:left="19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136426"/>
    <w:pPr>
      <w:spacing w:after="100"/>
      <w:ind w:left="2240"/>
    </w:pPr>
  </w:style>
  <w:style w:type="paragraph" w:styleId="Zitat">
    <w:name w:val="Quote"/>
    <w:basedOn w:val="Standard"/>
    <w:next w:val="Standard"/>
    <w:link w:val="ZitatZchn"/>
    <w:uiPriority w:val="29"/>
    <w:semiHidden/>
    <w:rsid w:val="0013642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13642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bina\AppData\Roaming\Microsoft\Templates\Verzeichnis-Erfassungs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FB050C-8C9E-4136-BF31-C8D2BF4559E2}"/>
      </w:docPartPr>
      <w:docPartBody>
        <w:p w:rsidR="00B241F8" w:rsidRDefault="005111FC">
          <w:r w:rsidRPr="006B68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689C9F27CD240C390071EEE9860D7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B0A129-726A-461F-9A39-1BBE835325C8}"/>
      </w:docPartPr>
      <w:docPartBody>
        <w:p w:rsidR="00BB16AC" w:rsidRDefault="00DF2E82" w:rsidP="00DF2E82">
          <w:pPr>
            <w:pStyle w:val="E689C9F27CD240C390071EEE9860D79F"/>
          </w:pPr>
          <w:r w:rsidRPr="006B6893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40B"/>
    <w:rsid w:val="005111FC"/>
    <w:rsid w:val="00A4440B"/>
    <w:rsid w:val="00B241F8"/>
    <w:rsid w:val="00BB16AC"/>
    <w:rsid w:val="00DC581E"/>
    <w:rsid w:val="00DF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B5D91D8DB0E4C1EAB6892908ADFE228">
    <w:name w:val="EB5D91D8DB0E4C1EAB6892908ADFE228"/>
  </w:style>
  <w:style w:type="paragraph" w:customStyle="1" w:styleId="74A57E84696843A293151848FAF44597">
    <w:name w:val="74A57E84696843A293151848FAF44597"/>
  </w:style>
  <w:style w:type="paragraph" w:customStyle="1" w:styleId="4FA9C3C860614EAA9BB6D959B170015C">
    <w:name w:val="4FA9C3C860614EAA9BB6D959B170015C"/>
  </w:style>
  <w:style w:type="paragraph" w:customStyle="1" w:styleId="22097E2252AB47CD9DDA8CA2E1C2DF2E">
    <w:name w:val="22097E2252AB47CD9DDA8CA2E1C2DF2E"/>
  </w:style>
  <w:style w:type="paragraph" w:customStyle="1" w:styleId="776E10F0E0E74F26904C6CE87557037A">
    <w:name w:val="776E10F0E0E74F26904C6CE87557037A"/>
  </w:style>
  <w:style w:type="paragraph" w:customStyle="1" w:styleId="65E2AC61B9DF4502A49998ABBDB249B3">
    <w:name w:val="65E2AC61B9DF4502A49998ABBDB249B3"/>
  </w:style>
  <w:style w:type="paragraph" w:customStyle="1" w:styleId="C4F86E3DFE1E4FC2AD0E1A154EA2CC54">
    <w:name w:val="C4F86E3DFE1E4FC2AD0E1A154EA2CC54"/>
  </w:style>
  <w:style w:type="paragraph" w:customStyle="1" w:styleId="CE7A0D5D53CD4F3185FF03685FAB4B59">
    <w:name w:val="CE7A0D5D53CD4F3185FF03685FAB4B59"/>
  </w:style>
  <w:style w:type="paragraph" w:customStyle="1" w:styleId="F200F35C9C3949FAB463DF7A34591240">
    <w:name w:val="F200F35C9C3949FAB463DF7A34591240"/>
  </w:style>
  <w:style w:type="paragraph" w:customStyle="1" w:styleId="D4232B308FEB437EB6CE31DB5564A147">
    <w:name w:val="D4232B308FEB437EB6CE31DB5564A147"/>
  </w:style>
  <w:style w:type="paragraph" w:customStyle="1" w:styleId="7EC6D4594D784B8D9E4AC85B6B5ADA25">
    <w:name w:val="7EC6D4594D784B8D9E4AC85B6B5ADA25"/>
  </w:style>
  <w:style w:type="paragraph" w:customStyle="1" w:styleId="AD5B382AC149497DB2C1386BBE2EA5C8">
    <w:name w:val="AD5B382AC149497DB2C1386BBE2EA5C8"/>
  </w:style>
  <w:style w:type="paragraph" w:customStyle="1" w:styleId="282770AE5D184ED289CF9F79329C9F9D">
    <w:name w:val="282770AE5D184ED289CF9F79329C9F9D"/>
  </w:style>
  <w:style w:type="paragraph" w:customStyle="1" w:styleId="1768E9D8295A4FD5A987078A13F98074">
    <w:name w:val="1768E9D8295A4FD5A987078A13F98074"/>
  </w:style>
  <w:style w:type="paragraph" w:customStyle="1" w:styleId="ED773BB44F9B41BA983C7211B5325481">
    <w:name w:val="ED773BB44F9B41BA983C7211B5325481"/>
  </w:style>
  <w:style w:type="paragraph" w:customStyle="1" w:styleId="EB53AD8671CC4728A60EFFD0F0208E2B">
    <w:name w:val="EB53AD8671CC4728A60EFFD0F0208E2B"/>
  </w:style>
  <w:style w:type="character" w:styleId="Platzhaltertext">
    <w:name w:val="Placeholder Text"/>
    <w:basedOn w:val="Absatz-Standardschriftart"/>
    <w:uiPriority w:val="99"/>
    <w:semiHidden/>
    <w:rsid w:val="00DF2E82"/>
    <w:rPr>
      <w:color w:val="808080"/>
    </w:rPr>
  </w:style>
  <w:style w:type="paragraph" w:customStyle="1" w:styleId="0A0C1AB7C4714C90B5C6596D7F57C150">
    <w:name w:val="0A0C1AB7C4714C90B5C6596D7F57C150"/>
  </w:style>
  <w:style w:type="paragraph" w:customStyle="1" w:styleId="0C7500CCAAE3480CB8227D567E25C76A">
    <w:name w:val="0C7500CCAAE3480CB8227D567E25C76A"/>
  </w:style>
  <w:style w:type="paragraph" w:customStyle="1" w:styleId="B9C512E53A444D7BAB6C52724C6C33BB">
    <w:name w:val="B9C512E53A444D7BAB6C52724C6C33BB"/>
  </w:style>
  <w:style w:type="paragraph" w:customStyle="1" w:styleId="07DFF8C1A8C745F192D35D6581DDA01C">
    <w:name w:val="07DFF8C1A8C745F192D35D6581DDA01C"/>
  </w:style>
  <w:style w:type="paragraph" w:customStyle="1" w:styleId="384CA62744A347D384CB5B7073211C6E">
    <w:name w:val="384CA62744A347D384CB5B7073211C6E"/>
  </w:style>
  <w:style w:type="paragraph" w:customStyle="1" w:styleId="BC8CF923BE10461690AF352C5CD4C502">
    <w:name w:val="BC8CF923BE10461690AF352C5CD4C502"/>
  </w:style>
  <w:style w:type="paragraph" w:customStyle="1" w:styleId="38C4E063B9274F169A5C8FA4CBF907B8">
    <w:name w:val="38C4E063B9274F169A5C8FA4CBF907B8"/>
  </w:style>
  <w:style w:type="paragraph" w:customStyle="1" w:styleId="83B6CC8E23004A029B6327E174291D3C">
    <w:name w:val="83B6CC8E23004A029B6327E174291D3C"/>
    <w:rsid w:val="00A4440B"/>
  </w:style>
  <w:style w:type="paragraph" w:customStyle="1" w:styleId="141B6CDC6DE3421A8248E9D180C8B81E">
    <w:name w:val="141B6CDC6DE3421A8248E9D180C8B81E"/>
    <w:rsid w:val="005111FC"/>
  </w:style>
  <w:style w:type="paragraph" w:customStyle="1" w:styleId="BFE1E210A7EB4F48A248DD4E908633C8">
    <w:name w:val="BFE1E210A7EB4F48A248DD4E908633C8"/>
    <w:rsid w:val="005111FC"/>
  </w:style>
  <w:style w:type="paragraph" w:customStyle="1" w:styleId="92B5E95E005442DC8B8C8CAED22545BE">
    <w:name w:val="92B5E95E005442DC8B8C8CAED22545BE"/>
    <w:rsid w:val="005111FC"/>
  </w:style>
  <w:style w:type="paragraph" w:customStyle="1" w:styleId="4A57149EB4354AEDB6BDC1E4C137864F">
    <w:name w:val="4A57149EB4354AEDB6BDC1E4C137864F"/>
    <w:rsid w:val="005111FC"/>
  </w:style>
  <w:style w:type="paragraph" w:customStyle="1" w:styleId="B2B2D821E79A4CCF8D688CB572DF60AC">
    <w:name w:val="B2B2D821E79A4CCF8D688CB572DF60AC"/>
    <w:rsid w:val="005111FC"/>
  </w:style>
  <w:style w:type="paragraph" w:customStyle="1" w:styleId="AFD8F058171C491096F2B98E2A1C8E13">
    <w:name w:val="AFD8F058171C491096F2B98E2A1C8E13"/>
    <w:rsid w:val="00DC581E"/>
  </w:style>
  <w:style w:type="paragraph" w:customStyle="1" w:styleId="21C3D4459D5245F294F417ED691B8870">
    <w:name w:val="21C3D4459D5245F294F417ED691B8870"/>
    <w:rsid w:val="00DF2E82"/>
  </w:style>
  <w:style w:type="paragraph" w:customStyle="1" w:styleId="5F02B57D4A854A2AA5605CE8E50CA412">
    <w:name w:val="5F02B57D4A854A2AA5605CE8E50CA412"/>
    <w:rsid w:val="00DF2E82"/>
  </w:style>
  <w:style w:type="paragraph" w:customStyle="1" w:styleId="706693BB378B489E8692987145114C3D">
    <w:name w:val="706693BB378B489E8692987145114C3D"/>
    <w:rsid w:val="00DF2E82"/>
  </w:style>
  <w:style w:type="paragraph" w:customStyle="1" w:styleId="E689C9F27CD240C390071EEE9860D79F">
    <w:name w:val="E689C9F27CD240C390071EEE9860D79F"/>
    <w:rsid w:val="00DF2E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Verzeichnis-Erfassungsformular</Template>
  <TotalTime>0</TotalTime>
  <Pages>2</Pages>
  <Words>278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2019-11-08T09:08:00Z</dcterms:created>
  <dcterms:modified xsi:type="dcterms:W3CDTF">2019-12-04T17:57:00Z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